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BB1" w:rsidRPr="000E56DA" w:rsidRDefault="002D5BB1" w:rsidP="002D5BB1">
      <w:pPr>
        <w:rPr>
          <w:sz w:val="18"/>
        </w:rPr>
      </w:pPr>
    </w:p>
    <w:p w:rsidR="00171606" w:rsidRDefault="00D27F70">
      <w:pPr>
        <w:rPr>
          <w:b/>
          <w:sz w:val="48"/>
          <w:u w:val="singl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>
                <wp:simplePos x="0" y="0"/>
                <wp:positionH relativeFrom="margin">
                  <wp:posOffset>1137285</wp:posOffset>
                </wp:positionH>
                <wp:positionV relativeFrom="margin">
                  <wp:align>top</wp:align>
                </wp:positionV>
                <wp:extent cx="4600575" cy="1276350"/>
                <wp:effectExtent l="0" t="0" r="9525" b="0"/>
                <wp:wrapSquare wrapText="bothSides"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05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3731" w:rsidRDefault="000B3731" w:rsidP="000B3731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 w:val="24"/>
                              </w:rPr>
                              <w:t>Petanque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Club 13 Tongeren</w:t>
                            </w:r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proofErr w:type="spellStart"/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>Ond</w:t>
                            </w:r>
                            <w:proofErr w:type="spellEnd"/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>. Nr. VZW: 0447566809</w:t>
                            </w:r>
                          </w:p>
                          <w:p w:rsidR="000B3731" w:rsidRDefault="000B3731" w:rsidP="000B3731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 w:val="24"/>
                              </w:rPr>
                              <w:t>Bilzersteenweg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 36a</w:t>
                            </w:r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 xml:space="preserve">Lic. </w:t>
                            </w:r>
                            <w:proofErr w:type="spellStart"/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>Nr</w:t>
                            </w:r>
                            <w:proofErr w:type="spellEnd"/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>: 03-015</w:t>
                            </w:r>
                          </w:p>
                          <w:p w:rsidR="000B3731" w:rsidRPr="00D27F70" w:rsidRDefault="000B3731">
                            <w:pPr>
                              <w:rPr>
                                <w:b/>
                                <w:i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3700 Tongeren</w:t>
                            </w:r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 xml:space="preserve">Rek. </w:t>
                            </w:r>
                            <w:r w:rsidR="002F0FB2" w:rsidRPr="00D27F70">
                              <w:rPr>
                                <w:b/>
                                <w:i/>
                                <w:sz w:val="24"/>
                                <w:lang w:val="en-US"/>
                              </w:rPr>
                              <w:t>Nr: BE16 8508 4662 3674</w:t>
                            </w:r>
                          </w:p>
                          <w:p w:rsidR="000B3731" w:rsidRPr="00D27F70" w:rsidRDefault="000B3731" w:rsidP="000B3731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  <w:lang w:val="en-US"/>
                              </w:rPr>
                            </w:pPr>
                            <w:r w:rsidRPr="00D27F70">
                              <w:rPr>
                                <w:b/>
                                <w:i/>
                                <w:sz w:val="24"/>
                                <w:lang w:val="en-US"/>
                              </w:rPr>
                              <w:t xml:space="preserve">Tel: </w:t>
                            </w:r>
                            <w:r w:rsidRPr="00D27F70">
                              <w:rPr>
                                <w:b/>
                                <w:i/>
                                <w:color w:val="0070C0"/>
                                <w:sz w:val="24"/>
                                <w:lang w:val="en-US"/>
                              </w:rPr>
                              <w:t>012/39.19.30</w:t>
                            </w:r>
                            <w:r w:rsidR="002F0FB2" w:rsidRPr="00D27F70">
                              <w:rPr>
                                <w:b/>
                                <w:i/>
                                <w:sz w:val="24"/>
                                <w:lang w:val="en-US"/>
                              </w:rPr>
                              <w:tab/>
                            </w:r>
                            <w:r w:rsidR="002F0FB2" w:rsidRPr="00D27F70">
                              <w:rPr>
                                <w:b/>
                                <w:i/>
                                <w:sz w:val="24"/>
                                <w:lang w:val="en-US"/>
                              </w:rPr>
                              <w:tab/>
                            </w:r>
                            <w:r w:rsidR="002F0FB2" w:rsidRPr="00D27F70">
                              <w:rPr>
                                <w:b/>
                                <w:i/>
                                <w:sz w:val="24"/>
                                <w:lang w:val="en-US"/>
                              </w:rPr>
                              <w:tab/>
                              <w:t xml:space="preserve">Email: </w:t>
                            </w:r>
                            <w:r w:rsidR="002F0FB2" w:rsidRPr="00D27F70">
                              <w:rPr>
                                <w:b/>
                                <w:i/>
                                <w:color w:val="0070C0"/>
                                <w:sz w:val="24"/>
                                <w:lang w:val="en-US"/>
                              </w:rPr>
                              <w:t>info@pc13tongeren.be</w:t>
                            </w:r>
                          </w:p>
                          <w:p w:rsidR="000B3731" w:rsidRPr="000B3731" w:rsidRDefault="000B3731" w:rsidP="000B3731">
                            <w:pPr>
                              <w:spacing w:after="0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Gsm: </w:t>
                            </w:r>
                            <w:r w:rsidRPr="002F0FB2">
                              <w:rPr>
                                <w:b/>
                                <w:i/>
                                <w:color w:val="0070C0"/>
                                <w:sz w:val="24"/>
                              </w:rPr>
                              <w:t>0484/16.14.15</w:t>
                            </w:r>
                            <w:r w:rsidR="002F0FB2" w:rsidRPr="002F0FB2">
                              <w:rPr>
                                <w:b/>
                                <w:i/>
                                <w:color w:val="0070C0"/>
                                <w:sz w:val="24"/>
                              </w:rPr>
                              <w:tab/>
                            </w:r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ab/>
                            </w:r>
                            <w:r w:rsidR="002F0FB2">
                              <w:rPr>
                                <w:b/>
                                <w:i/>
                                <w:sz w:val="24"/>
                              </w:rPr>
                              <w:tab/>
                              <w:t xml:space="preserve">Web: </w:t>
                            </w:r>
                            <w:r w:rsidR="002F0FB2" w:rsidRPr="002F0FB2">
                              <w:rPr>
                                <w:b/>
                                <w:i/>
                                <w:color w:val="0070C0"/>
                                <w:sz w:val="24"/>
                              </w:rPr>
                              <w:t>www.pc13tongeren.be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89.55pt;margin-top:0;width:362.25pt;height:100.5pt;z-index:2516520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" fillcolor="white [3201]" stroked="f" strokeweight=".5pt">
                <v:path arrowok="t"/>
                <v:textbox>
                  <w:txbxContent>
                    <w:p w:rsidR="000B3731" w:rsidRDefault="000B3731" w:rsidP="000B3731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Petanque Club 13 Tongeren</w:t>
                      </w:r>
                      <w:r w:rsidR="002F0FB2">
                        <w:rPr>
                          <w:b/>
                          <w:i/>
                          <w:sz w:val="24"/>
                        </w:rPr>
                        <w:tab/>
                      </w:r>
                      <w:r w:rsidR="002F0FB2">
                        <w:rPr>
                          <w:b/>
                          <w:i/>
                          <w:sz w:val="24"/>
                        </w:rPr>
                        <w:tab/>
                        <w:t>Ond. Nr. VZW: 0447566809</w:t>
                      </w:r>
                    </w:p>
                    <w:p w:rsidR="000B3731" w:rsidRDefault="000B3731" w:rsidP="000B3731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Bilzersteenweg 36a</w:t>
                      </w:r>
                      <w:r w:rsidR="002F0FB2">
                        <w:rPr>
                          <w:b/>
                          <w:i/>
                          <w:sz w:val="24"/>
                        </w:rPr>
                        <w:tab/>
                      </w:r>
                      <w:r w:rsidR="002F0FB2">
                        <w:rPr>
                          <w:b/>
                          <w:i/>
                          <w:sz w:val="24"/>
                        </w:rPr>
                        <w:tab/>
                      </w:r>
                      <w:r w:rsidR="002F0FB2">
                        <w:rPr>
                          <w:b/>
                          <w:i/>
                          <w:sz w:val="24"/>
                        </w:rPr>
                        <w:tab/>
                        <w:t>Lic. Nr: 03-015</w:t>
                      </w:r>
                    </w:p>
                    <w:p w:rsidR="000B3731" w:rsidRPr="00D27F70" w:rsidRDefault="000B3731">
                      <w:pPr>
                        <w:rPr>
                          <w:b/>
                          <w:i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3700 Tongeren</w:t>
                      </w:r>
                      <w:r w:rsidR="002F0FB2">
                        <w:rPr>
                          <w:b/>
                          <w:i/>
                          <w:sz w:val="24"/>
                        </w:rPr>
                        <w:tab/>
                      </w:r>
                      <w:r w:rsidR="002F0FB2">
                        <w:rPr>
                          <w:b/>
                          <w:i/>
                          <w:sz w:val="24"/>
                        </w:rPr>
                        <w:tab/>
                      </w:r>
                      <w:r w:rsidR="002F0FB2">
                        <w:rPr>
                          <w:b/>
                          <w:i/>
                          <w:sz w:val="24"/>
                        </w:rPr>
                        <w:tab/>
                        <w:t xml:space="preserve">Rek. </w:t>
                      </w:r>
                      <w:r w:rsidR="002F0FB2" w:rsidRPr="00D27F70">
                        <w:rPr>
                          <w:b/>
                          <w:i/>
                          <w:sz w:val="24"/>
                          <w:lang w:val="en-US"/>
                        </w:rPr>
                        <w:t>Nr: BE16 8508 4662 3674</w:t>
                      </w:r>
                    </w:p>
                    <w:p w:rsidR="000B3731" w:rsidRPr="00D27F70" w:rsidRDefault="000B3731" w:rsidP="000B3731">
                      <w:pPr>
                        <w:spacing w:after="0"/>
                        <w:rPr>
                          <w:b/>
                          <w:i/>
                          <w:sz w:val="24"/>
                          <w:lang w:val="en-US"/>
                        </w:rPr>
                      </w:pPr>
                      <w:r w:rsidRPr="00D27F70">
                        <w:rPr>
                          <w:b/>
                          <w:i/>
                          <w:sz w:val="24"/>
                          <w:lang w:val="en-US"/>
                        </w:rPr>
                        <w:t xml:space="preserve">Tel: </w:t>
                      </w:r>
                      <w:r w:rsidRPr="00D27F70">
                        <w:rPr>
                          <w:b/>
                          <w:i/>
                          <w:color w:val="0070C0"/>
                          <w:sz w:val="24"/>
                          <w:lang w:val="en-US"/>
                        </w:rPr>
                        <w:t>012/39.19.30</w:t>
                      </w:r>
                      <w:r w:rsidR="002F0FB2" w:rsidRPr="00D27F70">
                        <w:rPr>
                          <w:b/>
                          <w:i/>
                          <w:sz w:val="24"/>
                          <w:lang w:val="en-US"/>
                        </w:rPr>
                        <w:tab/>
                      </w:r>
                      <w:r w:rsidR="002F0FB2" w:rsidRPr="00D27F70">
                        <w:rPr>
                          <w:b/>
                          <w:i/>
                          <w:sz w:val="24"/>
                          <w:lang w:val="en-US"/>
                        </w:rPr>
                        <w:tab/>
                      </w:r>
                      <w:r w:rsidR="002F0FB2" w:rsidRPr="00D27F70">
                        <w:rPr>
                          <w:b/>
                          <w:i/>
                          <w:sz w:val="24"/>
                          <w:lang w:val="en-US"/>
                        </w:rPr>
                        <w:tab/>
                        <w:t xml:space="preserve">Email: </w:t>
                      </w:r>
                      <w:r w:rsidR="002F0FB2" w:rsidRPr="00D27F70">
                        <w:rPr>
                          <w:b/>
                          <w:i/>
                          <w:color w:val="0070C0"/>
                          <w:sz w:val="24"/>
                          <w:lang w:val="en-US"/>
                        </w:rPr>
                        <w:t>info@pc13tongeren.be</w:t>
                      </w:r>
                    </w:p>
                    <w:p w:rsidR="000B3731" w:rsidRPr="000B3731" w:rsidRDefault="000B3731" w:rsidP="000B3731">
                      <w:pPr>
                        <w:spacing w:after="0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Gsm: </w:t>
                      </w:r>
                      <w:r w:rsidRPr="002F0FB2">
                        <w:rPr>
                          <w:b/>
                          <w:i/>
                          <w:color w:val="0070C0"/>
                          <w:sz w:val="24"/>
                        </w:rPr>
                        <w:t>0484/16.14.15</w:t>
                      </w:r>
                      <w:r w:rsidR="002F0FB2" w:rsidRPr="002F0FB2">
                        <w:rPr>
                          <w:b/>
                          <w:i/>
                          <w:color w:val="0070C0"/>
                          <w:sz w:val="24"/>
                        </w:rPr>
                        <w:tab/>
                      </w:r>
                      <w:r w:rsidR="002F0FB2">
                        <w:rPr>
                          <w:b/>
                          <w:i/>
                          <w:sz w:val="24"/>
                        </w:rPr>
                        <w:tab/>
                      </w:r>
                      <w:r w:rsidR="002F0FB2">
                        <w:rPr>
                          <w:b/>
                          <w:i/>
                          <w:sz w:val="24"/>
                        </w:rPr>
                        <w:tab/>
                        <w:t xml:space="preserve">Web: </w:t>
                      </w:r>
                      <w:r w:rsidR="002F0FB2" w:rsidRPr="002F0FB2">
                        <w:rPr>
                          <w:b/>
                          <w:i/>
                          <w:color w:val="0070C0"/>
                          <w:sz w:val="24"/>
                        </w:rPr>
                        <w:t>www.pc13tongeren.be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5311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53100" cy="1276350"/>
                <wp:effectExtent l="0" t="0" r="1905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276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CE7" w:rsidRPr="000B3731" w:rsidRDefault="000B3731" w:rsidP="000B3731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1114425" cy="1181469"/>
                                  <wp:effectExtent l="0" t="0" r="0" b="0"/>
                                  <wp:docPr id="3" name="Afbeelding 3" descr="C:\Users\petanque\AppData\Local\Microsoft\Windows\INetCache\Content.Word\logoclu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petanque\AppData\Local\Microsoft\Windows\INetCache\Content.Word\logoclu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440" cy="1192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3CE7" w:rsidRDefault="00913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0;margin-top:0;width:453pt;height:100.5pt;z-index:25165311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">
                <v:fill opacity="0"/>
                <v:textbox>
                  <w:txbxContent>
                    <w:p w:rsidR="00913CE7" w:rsidRPr="000B3731" w:rsidRDefault="000B3731" w:rsidP="000B3731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1114425" cy="1181469"/>
                            <wp:effectExtent l="0" t="0" r="0" b="0"/>
                            <wp:docPr id="3" name="Afbeelding 3" descr="C:\Users\petanque\AppData\Local\Microsoft\Windows\INetCache\Content.Word\logoclu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petanque\AppData\Local\Microsoft\Windows\INetCache\Content.Word\logoclu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4440" cy="1192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3CE7" w:rsidRDefault="00913CE7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E0BC0">
        <w:rPr>
          <w:b/>
          <w:sz w:val="48"/>
          <w:u w:val="single"/>
        </w:rPr>
        <w:t>Zomertornooi PC-13:</w:t>
      </w:r>
    </w:p>
    <w:p w:rsidR="000E0BC0" w:rsidRDefault="000E0BC0">
      <w:pPr>
        <w:rPr>
          <w:b/>
          <w:sz w:val="48"/>
          <w:u w:val="single"/>
        </w:rPr>
      </w:pPr>
    </w:p>
    <w:p w:rsidR="000E0BC0" w:rsidRDefault="000E0BC0">
      <w:pPr>
        <w:rPr>
          <w:b/>
          <w:sz w:val="48"/>
          <w:u w:val="single"/>
        </w:rPr>
      </w:pPr>
      <w:r>
        <w:rPr>
          <w:b/>
          <w:sz w:val="48"/>
          <w:u w:val="single"/>
        </w:rPr>
        <w:t>Zondag 29/07/2018</w:t>
      </w:r>
    </w:p>
    <w:p w:rsidR="000E0BC0" w:rsidRDefault="000E0BC0">
      <w:pPr>
        <w:rPr>
          <w:b/>
          <w:sz w:val="48"/>
          <w:u w:val="single"/>
        </w:rPr>
      </w:pPr>
      <w:r>
        <w:rPr>
          <w:b/>
          <w:sz w:val="48"/>
          <w:u w:val="single"/>
        </w:rPr>
        <w:t>Doubletten 4 ronden H/HG</w:t>
      </w:r>
    </w:p>
    <w:p w:rsidR="00BA479C" w:rsidRDefault="00BA479C">
      <w:pPr>
        <w:rPr>
          <w:b/>
          <w:sz w:val="48"/>
          <w:u w:val="single"/>
        </w:rPr>
      </w:pPr>
    </w:p>
    <w:p w:rsidR="000E0BC0" w:rsidRPr="00BA479C" w:rsidRDefault="00BA479C">
      <w:pPr>
        <w:rPr>
          <w:rFonts w:ascii="Bodoni MT Black" w:hAnsi="Bodoni MT Black"/>
          <w:b/>
          <w:sz w:val="36"/>
          <w:szCs w:val="36"/>
          <w:u w:val="single"/>
        </w:rPr>
      </w:pPr>
      <w:r w:rsidRPr="00BA479C">
        <w:rPr>
          <w:rFonts w:ascii="Bodoni MT Black" w:hAnsi="Bodoni MT Black"/>
          <w:b/>
          <w:sz w:val="36"/>
          <w:szCs w:val="36"/>
          <w:u w:val="single"/>
        </w:rPr>
        <w:t>Aanvang tornooi: 13u30’</w:t>
      </w:r>
    </w:p>
    <w:p w:rsidR="00BA479C" w:rsidRPr="00BA479C" w:rsidRDefault="00BA479C">
      <w:pPr>
        <w:rPr>
          <w:rFonts w:ascii="Bodoni MT Black" w:hAnsi="Bodoni MT Black"/>
          <w:b/>
          <w:sz w:val="36"/>
          <w:szCs w:val="36"/>
          <w:u w:val="single"/>
        </w:rPr>
      </w:pPr>
      <w:r w:rsidRPr="00BA479C">
        <w:rPr>
          <w:rFonts w:ascii="Bodoni MT Black" w:hAnsi="Bodoni MT Black"/>
          <w:b/>
          <w:sz w:val="36"/>
          <w:szCs w:val="36"/>
          <w:u w:val="single"/>
        </w:rPr>
        <w:t>Inschrijven tot: 13u15’</w:t>
      </w:r>
    </w:p>
    <w:p w:rsidR="00BA479C" w:rsidRPr="00BA479C" w:rsidRDefault="00BA479C">
      <w:pPr>
        <w:rPr>
          <w:rFonts w:ascii="Bodoni MT Black" w:hAnsi="Bodoni MT Black"/>
          <w:b/>
          <w:sz w:val="36"/>
          <w:szCs w:val="36"/>
          <w:u w:val="single"/>
        </w:rPr>
      </w:pPr>
      <w:r w:rsidRPr="00BA479C">
        <w:rPr>
          <w:rFonts w:ascii="Bodoni MT Black" w:hAnsi="Bodoni MT Black"/>
          <w:b/>
          <w:sz w:val="36"/>
          <w:szCs w:val="36"/>
          <w:u w:val="single"/>
        </w:rPr>
        <w:t>Mixen toegelaten</w:t>
      </w:r>
    </w:p>
    <w:p w:rsidR="00BA479C" w:rsidRPr="00BA479C" w:rsidRDefault="00BA479C">
      <w:pPr>
        <w:rPr>
          <w:rFonts w:ascii="Bodoni MT Black" w:hAnsi="Bodoni MT Black"/>
          <w:b/>
          <w:sz w:val="36"/>
          <w:szCs w:val="36"/>
          <w:u w:val="single"/>
        </w:rPr>
      </w:pPr>
      <w:r w:rsidRPr="00BA479C">
        <w:rPr>
          <w:rFonts w:ascii="Bodoni MT Black" w:hAnsi="Bodoni MT Black"/>
          <w:b/>
          <w:sz w:val="36"/>
          <w:szCs w:val="36"/>
          <w:u w:val="single"/>
        </w:rPr>
        <w:t>Naturaprijs voor iedereen!</w:t>
      </w:r>
    </w:p>
    <w:p w:rsidR="00BA479C" w:rsidRDefault="00BA479C">
      <w:pPr>
        <w:rPr>
          <w:rFonts w:ascii="Bodoni MT Black" w:hAnsi="Bodoni MT Black"/>
          <w:b/>
          <w:sz w:val="36"/>
          <w:szCs w:val="36"/>
          <w:u w:val="single"/>
        </w:rPr>
      </w:pPr>
      <w:r w:rsidRPr="00BA479C">
        <w:rPr>
          <w:rFonts w:ascii="Bodoni MT Black" w:hAnsi="Bodoni MT Black"/>
          <w:b/>
          <w:sz w:val="36"/>
          <w:szCs w:val="36"/>
          <w:u w:val="single"/>
        </w:rPr>
        <w:t>Inschrijven 5 euro p/p</w:t>
      </w:r>
    </w:p>
    <w:p w:rsidR="00BA479C" w:rsidRPr="00BA479C" w:rsidRDefault="00BA479C">
      <w:pPr>
        <w:rPr>
          <w:rFonts w:ascii="Bodoni MT Black" w:hAnsi="Bodoni MT Black"/>
          <w:b/>
          <w:sz w:val="36"/>
          <w:szCs w:val="36"/>
          <w:u w:val="single"/>
        </w:rPr>
      </w:pPr>
    </w:p>
    <w:p w:rsidR="0079368B" w:rsidRDefault="00BA479C">
      <w:pPr>
        <w:rPr>
          <w:b/>
          <w:sz w:val="44"/>
          <w:szCs w:val="44"/>
          <w:u w:val="single"/>
        </w:rPr>
      </w:pPr>
      <w:r w:rsidRPr="00BA479C">
        <w:rPr>
          <w:b/>
          <w:sz w:val="44"/>
          <w:szCs w:val="44"/>
          <w:u w:val="single"/>
        </w:rPr>
        <w:t xml:space="preserve">Terreinen PC-13 </w:t>
      </w:r>
      <w:proofErr w:type="spellStart"/>
      <w:r w:rsidRPr="00BA479C">
        <w:rPr>
          <w:b/>
          <w:sz w:val="44"/>
          <w:szCs w:val="44"/>
          <w:u w:val="single"/>
        </w:rPr>
        <w:t>Bilzersteenweg</w:t>
      </w:r>
      <w:proofErr w:type="spellEnd"/>
      <w:r w:rsidRPr="00BA479C">
        <w:rPr>
          <w:b/>
          <w:sz w:val="44"/>
          <w:szCs w:val="44"/>
          <w:u w:val="single"/>
        </w:rPr>
        <w:t xml:space="preserve"> 36 A 3700 Tongeren</w:t>
      </w:r>
    </w:p>
    <w:p w:rsidR="00BA479C" w:rsidRDefault="00BA479C">
      <w:pPr>
        <w:rPr>
          <w:b/>
          <w:sz w:val="44"/>
          <w:szCs w:val="44"/>
          <w:u w:val="single"/>
        </w:rPr>
      </w:pPr>
    </w:p>
    <w:p w:rsidR="00BA479C" w:rsidRPr="00BA479C" w:rsidRDefault="00BA479C">
      <w:pPr>
        <w:rPr>
          <w:rFonts w:ascii="Cooper Black" w:hAnsi="Cooper Black"/>
          <w:b/>
          <w:sz w:val="44"/>
          <w:szCs w:val="44"/>
          <w:u w:val="single"/>
        </w:rPr>
      </w:pPr>
      <w:bookmarkStart w:id="0" w:name="_GoBack"/>
      <w:r w:rsidRPr="00BA479C">
        <w:rPr>
          <w:rFonts w:ascii="Cooper Black" w:hAnsi="Cooper Black"/>
          <w:b/>
          <w:sz w:val="44"/>
          <w:szCs w:val="44"/>
          <w:u w:val="single"/>
        </w:rPr>
        <w:t>Info: Marc Thijs 0476/948316</w:t>
      </w:r>
    </w:p>
    <w:bookmarkEnd w:id="0"/>
    <w:p w:rsidR="00BA479C" w:rsidRPr="00BA479C" w:rsidRDefault="00BA479C">
      <w:pPr>
        <w:rPr>
          <w:b/>
          <w:sz w:val="44"/>
          <w:szCs w:val="44"/>
          <w:u w:val="single"/>
        </w:rPr>
      </w:pPr>
    </w:p>
    <w:sectPr w:rsidR="00BA479C" w:rsidRPr="00BA479C" w:rsidSect="00754E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CE7"/>
    <w:rsid w:val="000664B0"/>
    <w:rsid w:val="000B30FF"/>
    <w:rsid w:val="000B3731"/>
    <w:rsid w:val="000E0BC0"/>
    <w:rsid w:val="000E56DA"/>
    <w:rsid w:val="001558BA"/>
    <w:rsid w:val="00171606"/>
    <w:rsid w:val="00241904"/>
    <w:rsid w:val="002D5BB1"/>
    <w:rsid w:val="002F0FB2"/>
    <w:rsid w:val="004D4C01"/>
    <w:rsid w:val="00754EF4"/>
    <w:rsid w:val="0079368B"/>
    <w:rsid w:val="008646A6"/>
    <w:rsid w:val="00913CE7"/>
    <w:rsid w:val="00BA479C"/>
    <w:rsid w:val="00D27F70"/>
    <w:rsid w:val="00EA78EF"/>
    <w:rsid w:val="00EC0A55"/>
    <w:rsid w:val="00F6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B4FFF8-E525-43BE-ACB3-7DCAC8668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E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B6877-1395-4B88-BE2C-5E3C7CDD7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919118A3</Template>
  <TotalTime>0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petanque13@hotmail.be</dc:creator>
  <cp:lastModifiedBy>Marc Thijs</cp:lastModifiedBy>
  <cp:revision>2</cp:revision>
  <cp:lastPrinted>2017-01-26T11:10:00Z</cp:lastPrinted>
  <dcterms:created xsi:type="dcterms:W3CDTF">2018-07-12T12:29:00Z</dcterms:created>
  <dcterms:modified xsi:type="dcterms:W3CDTF">2018-07-12T12:29:00Z</dcterms:modified>
</cp:coreProperties>
</file>